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CC">
    <v:background id="_x0000_s1025" o:bwmode="white" fillcolor="#ffc">
      <v:fill r:id="rId6" o:title="Parchment" color2="black" type="tile"/>
    </v:background>
  </w:background>
  <w:body>
    <w:bookmarkStart w:id="0" w:name="_GoBack"/>
    <w:bookmarkEnd w:id="0"/>
    <w:p w14:paraId="53AF4D4E" w14:textId="3A97FA9E" w:rsidR="0027449C" w:rsidRDefault="001C6F1A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07358221" wp14:editId="53994925">
                <wp:simplePos x="0" y="0"/>
                <wp:positionH relativeFrom="margin">
                  <wp:posOffset>4832985</wp:posOffset>
                </wp:positionH>
                <wp:positionV relativeFrom="paragraph">
                  <wp:posOffset>3202940</wp:posOffset>
                </wp:positionV>
                <wp:extent cx="548640" cy="365760"/>
                <wp:effectExtent l="3810" t="2540" r="0" b="3175"/>
                <wp:wrapNone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713AF" w14:textId="77777777" w:rsidR="000751FE" w:rsidRPr="0064748B" w:rsidRDefault="000751FE" w:rsidP="00504FB4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0"/>
                                <w:szCs w:val="32"/>
                              </w:rPr>
                            </w:pPr>
                            <w:r w:rsidRPr="0064748B">
                              <w:rPr>
                                <w:rFonts w:ascii="Georgia" w:hAnsi="Georgia"/>
                                <w:i/>
                                <w:sz w:val="40"/>
                                <w:szCs w:val="32"/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735822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80.55pt;margin-top:252.2pt;width:43.2pt;height:28.8pt;z-index:2516623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" filled="f" stroked="f">
                <v:textbox>
                  <w:txbxContent>
                    <w:p w14:paraId="443713AF" w14:textId="77777777" w:rsidR="000751FE" w:rsidRPr="0064748B" w:rsidRDefault="000751FE" w:rsidP="00504FB4">
                      <w:pPr>
                        <w:jc w:val="center"/>
                        <w:rPr>
                          <w:rFonts w:ascii="Georgia" w:hAnsi="Georgia"/>
                          <w:i/>
                          <w:sz w:val="40"/>
                          <w:szCs w:val="32"/>
                        </w:rPr>
                      </w:pPr>
                      <w:r w:rsidRPr="0064748B">
                        <w:rPr>
                          <w:rFonts w:ascii="Georgia" w:hAnsi="Georgia"/>
                          <w:i/>
                          <w:sz w:val="40"/>
                          <w:szCs w:val="32"/>
                        </w:rPr>
                        <w:t>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CDE8D5" wp14:editId="67BCDA6B">
                <wp:simplePos x="0" y="0"/>
                <wp:positionH relativeFrom="margin">
                  <wp:posOffset>1200785</wp:posOffset>
                </wp:positionH>
                <wp:positionV relativeFrom="paragraph">
                  <wp:posOffset>3431540</wp:posOffset>
                </wp:positionV>
                <wp:extent cx="7772400" cy="1450340"/>
                <wp:effectExtent l="635" t="2540" r="0" b="4445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145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3CD9BC" w14:textId="7E31E9F9" w:rsidR="000751FE" w:rsidRPr="000751FE" w:rsidRDefault="00B85223" w:rsidP="000751FE">
                            <w:pPr>
                              <w:jc w:val="center"/>
                              <w:rPr>
                                <w:rFonts w:ascii="Brush Script MT" w:hAnsi="Brush Script MT"/>
                                <w:szCs w:val="144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sz w:val="96"/>
                                <w:szCs w:val="96"/>
                              </w:rPr>
                              <w:t>Your Student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ACDE8D5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94.55pt;margin-top:270.2pt;width:612pt;height:114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" filled="f" stroked="f">
                <v:textbox>
                  <w:txbxContent>
                    <w:p w14:paraId="513CD9BC" w14:textId="7E31E9F9" w:rsidR="000751FE" w:rsidRPr="000751FE" w:rsidRDefault="00B85223" w:rsidP="000751FE">
                      <w:pPr>
                        <w:jc w:val="center"/>
                        <w:rPr>
                          <w:rFonts w:ascii="Brush Script MT" w:hAnsi="Brush Script MT"/>
                          <w:szCs w:val="144"/>
                        </w:rPr>
                      </w:pPr>
                      <w:bookmarkStart w:id="1" w:name="_GoBack"/>
                      <w:r>
                        <w:rPr>
                          <w:rFonts w:ascii="Brush Script MT" w:hAnsi="Brush Script MT"/>
                          <w:sz w:val="96"/>
                          <w:szCs w:val="96"/>
                        </w:rPr>
                        <w:t>Your Student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69F9BD" wp14:editId="66AEB260">
                <wp:simplePos x="0" y="0"/>
                <wp:positionH relativeFrom="margin">
                  <wp:posOffset>2108835</wp:posOffset>
                </wp:positionH>
                <wp:positionV relativeFrom="paragraph">
                  <wp:posOffset>4345940</wp:posOffset>
                </wp:positionV>
                <wp:extent cx="5943600" cy="822960"/>
                <wp:effectExtent l="3810" t="2540" r="0" b="3175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62D1D2" w14:textId="36184D75" w:rsidR="000751FE" w:rsidRPr="00087318" w:rsidRDefault="00B85223" w:rsidP="001B6E1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Your</w:t>
                            </w:r>
                            <w:r w:rsidR="00CC0F3D"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 xml:space="preserve"> High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69F9BD" id="Text Box 12" o:spid="_x0000_s1028" type="#_x0000_t202" style="position:absolute;margin-left:166.05pt;margin-top:342.2pt;width:468pt;height:64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" filled="f" stroked="f" strokecolor="black [3213]">
                <v:textbox>
                  <w:txbxContent>
                    <w:p w14:paraId="2962D1D2" w14:textId="36184D75" w:rsidR="000751FE" w:rsidRPr="00087318" w:rsidRDefault="00B85223" w:rsidP="001B6E15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Your</w:t>
                      </w:r>
                      <w:r w:rsidR="00CC0F3D">
                        <w:rPr>
                          <w:rFonts w:ascii="Georgia" w:hAnsi="Georgia"/>
                          <w:sz w:val="48"/>
                          <w:szCs w:val="48"/>
                        </w:rPr>
                        <w:t xml:space="preserve"> High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9E90A4" wp14:editId="46DCF24D">
                <wp:simplePos x="0" y="0"/>
                <wp:positionH relativeFrom="margin">
                  <wp:posOffset>851535</wp:posOffset>
                </wp:positionH>
                <wp:positionV relativeFrom="paragraph">
                  <wp:posOffset>1374140</wp:posOffset>
                </wp:positionV>
                <wp:extent cx="8412480" cy="1828800"/>
                <wp:effectExtent l="3810" t="2540" r="3810" b="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124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40BD6B" w14:textId="7B90B076" w:rsidR="00CC0F3D" w:rsidRPr="001C6F1A" w:rsidRDefault="004A7E58" w:rsidP="002E2CA9">
                            <w:pPr>
                              <w:jc w:val="center"/>
                              <w:rPr>
                                <w:rFonts w:ascii="Old English Text MT" w:hAnsi="Old English Text MT"/>
                                <w:sz w:val="88"/>
                                <w:szCs w:val="8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sz w:val="88"/>
                                <w:szCs w:val="8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Superior Rating</w:t>
                            </w:r>
                          </w:p>
                          <w:p w14:paraId="44AFAE07" w14:textId="0A068CB1" w:rsidR="000751FE" w:rsidRPr="001C6F1A" w:rsidRDefault="00CC0F3D" w:rsidP="00CC0F3D">
                            <w:pPr>
                              <w:jc w:val="center"/>
                              <w:rPr>
                                <w:rFonts w:ascii="Old English Text MT" w:hAnsi="Old English Text MT"/>
                                <w:sz w:val="88"/>
                                <w:szCs w:val="8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C6F1A">
                              <w:rPr>
                                <w:rFonts w:ascii="Old English Text MT" w:hAnsi="Old English Text MT"/>
                                <w:sz w:val="88"/>
                                <w:szCs w:val="8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9E90A4" id="Text Box 6" o:spid="_x0000_s1029" type="#_x0000_t202" style="position:absolute;margin-left:67.05pt;margin-top:108.2pt;width:662.4pt;height:2in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" filled="f" stroked="f">
                <v:textbox>
                  <w:txbxContent>
                    <w:p w14:paraId="6E40BD6B" w14:textId="7B90B076" w:rsidR="00CC0F3D" w:rsidRPr="001C6F1A" w:rsidRDefault="004A7E58" w:rsidP="002E2CA9">
                      <w:pPr>
                        <w:jc w:val="center"/>
                        <w:rPr>
                          <w:rFonts w:ascii="Old English Text MT" w:hAnsi="Old English Text MT"/>
                          <w:sz w:val="88"/>
                          <w:szCs w:val="8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Old English Text MT" w:hAnsi="Old English Text MT"/>
                          <w:sz w:val="88"/>
                          <w:szCs w:val="8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Superior Rating</w:t>
                      </w:r>
                    </w:p>
                    <w:p w14:paraId="44AFAE07" w14:textId="0A068CB1" w:rsidR="000751FE" w:rsidRPr="001C6F1A" w:rsidRDefault="00CC0F3D" w:rsidP="00CC0F3D">
                      <w:pPr>
                        <w:jc w:val="center"/>
                        <w:rPr>
                          <w:rFonts w:ascii="Old English Text MT" w:hAnsi="Old English Text MT"/>
                          <w:sz w:val="88"/>
                          <w:szCs w:val="8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C6F1A">
                        <w:rPr>
                          <w:rFonts w:ascii="Old English Text MT" w:hAnsi="Old English Text MT"/>
                          <w:sz w:val="88"/>
                          <w:szCs w:val="8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Certificate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621FBA45" wp14:editId="776DAACD">
                <wp:simplePos x="0" y="0"/>
                <wp:positionH relativeFrom="margin">
                  <wp:posOffset>2667635</wp:posOffset>
                </wp:positionH>
                <wp:positionV relativeFrom="paragraph">
                  <wp:posOffset>1031240</wp:posOffset>
                </wp:positionV>
                <wp:extent cx="4930775" cy="457200"/>
                <wp:effectExtent l="635" t="2540" r="254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07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97556" w14:textId="7E64AD01" w:rsidR="000751FE" w:rsidRPr="0064748B" w:rsidRDefault="004A7E58" w:rsidP="002E2CA9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sz w:val="44"/>
                                <w:szCs w:val="4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44"/>
                                <w:szCs w:val="40"/>
                              </w:rPr>
                              <w:t>Speech</w:t>
                            </w:r>
                            <w:r w:rsidR="00CC0F3D">
                              <w:rPr>
                                <w:rFonts w:ascii="Georgia" w:hAnsi="Georgia"/>
                                <w:b/>
                                <w:i/>
                                <w:sz w:val="44"/>
                                <w:szCs w:val="40"/>
                              </w:rPr>
                              <w:t xml:space="preserve"> Contest</w:t>
                            </w:r>
                            <w:r w:rsidR="000751FE" w:rsidRPr="0064748B">
                              <w:rPr>
                                <w:rFonts w:ascii="Georgia" w:hAnsi="Georgia"/>
                                <w:b/>
                                <w:i/>
                                <w:sz w:val="44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1FBA45" id="Text Box 4" o:spid="_x0000_s1030" type="#_x0000_t202" style="position:absolute;margin-left:210.05pt;margin-top:81.2pt;width:388.25pt;height:36pt;z-index:251659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" filled="f" stroked="f">
                <v:textbox>
                  <w:txbxContent>
                    <w:p w14:paraId="42F97556" w14:textId="7E64AD01" w:rsidR="000751FE" w:rsidRPr="0064748B" w:rsidRDefault="004A7E58" w:rsidP="002E2CA9">
                      <w:pPr>
                        <w:jc w:val="center"/>
                        <w:rPr>
                          <w:rFonts w:ascii="Georgia" w:hAnsi="Georgia"/>
                          <w:b/>
                          <w:i/>
                          <w:sz w:val="44"/>
                          <w:szCs w:val="40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44"/>
                          <w:szCs w:val="40"/>
                        </w:rPr>
                        <w:t>Speech</w:t>
                      </w:r>
                      <w:r w:rsidR="00CC0F3D">
                        <w:rPr>
                          <w:rFonts w:ascii="Georgia" w:hAnsi="Georgia"/>
                          <w:b/>
                          <w:i/>
                          <w:sz w:val="44"/>
                          <w:szCs w:val="40"/>
                        </w:rPr>
                        <w:t xml:space="preserve"> Contest</w:t>
                      </w:r>
                      <w:r w:rsidR="000751FE" w:rsidRPr="0064748B">
                        <w:rPr>
                          <w:rFonts w:ascii="Georgia" w:hAnsi="Georgia"/>
                          <w:b/>
                          <w:i/>
                          <w:sz w:val="44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39C8F9" wp14:editId="5B0637AE">
                <wp:simplePos x="0" y="0"/>
                <wp:positionH relativeFrom="margin">
                  <wp:posOffset>1410335</wp:posOffset>
                </wp:positionH>
                <wp:positionV relativeFrom="paragraph">
                  <wp:posOffset>688340</wp:posOffset>
                </wp:positionV>
                <wp:extent cx="7346950" cy="457200"/>
                <wp:effectExtent l="635" t="254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69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F8DCD" w14:textId="539D3C26" w:rsidR="000751FE" w:rsidRPr="0064748B" w:rsidRDefault="00B85223" w:rsidP="002E2CA9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sz w:val="44"/>
                                <w:szCs w:val="4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44"/>
                                <w:szCs w:val="40"/>
                              </w:rPr>
                              <w:t>DATE</w:t>
                            </w:r>
                            <w:r w:rsidR="00CC0F3D">
                              <w:rPr>
                                <w:rFonts w:ascii="Georgia" w:hAnsi="Georgia"/>
                                <w:b/>
                                <w:i/>
                                <w:sz w:val="44"/>
                                <w:szCs w:val="40"/>
                              </w:rPr>
                              <w:t xml:space="preserve"> </w:t>
                            </w:r>
                            <w:r w:rsidR="0064748B" w:rsidRPr="0064748B">
                              <w:rPr>
                                <w:rFonts w:ascii="Georgia" w:hAnsi="Georgia"/>
                                <w:b/>
                                <w:i/>
                                <w:sz w:val="44"/>
                                <w:szCs w:val="40"/>
                              </w:rPr>
                              <w:t>Lewis and Clark Conference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39C8F9" id="Text Box 3" o:spid="_x0000_s1031" type="#_x0000_t202" style="position:absolute;margin-left:111.05pt;margin-top:54.2pt;width:578.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" filled="f" stroked="f" strokecolor="black [3213]">
                <v:textbox>
                  <w:txbxContent>
                    <w:p w14:paraId="2D5F8DCD" w14:textId="539D3C26" w:rsidR="000751FE" w:rsidRPr="0064748B" w:rsidRDefault="00B85223" w:rsidP="002E2CA9">
                      <w:pPr>
                        <w:jc w:val="center"/>
                        <w:rPr>
                          <w:rFonts w:ascii="Georgia" w:hAnsi="Georgia"/>
                          <w:b/>
                          <w:i/>
                          <w:sz w:val="44"/>
                          <w:szCs w:val="40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44"/>
                          <w:szCs w:val="40"/>
                        </w:rPr>
                        <w:t>DATE</w:t>
                      </w:r>
                      <w:r w:rsidR="00CC0F3D">
                        <w:rPr>
                          <w:rFonts w:ascii="Georgia" w:hAnsi="Georgia"/>
                          <w:b/>
                          <w:i/>
                          <w:sz w:val="44"/>
                          <w:szCs w:val="40"/>
                        </w:rPr>
                        <w:t xml:space="preserve"> </w:t>
                      </w:r>
                      <w:r w:rsidR="0064748B" w:rsidRPr="0064748B">
                        <w:rPr>
                          <w:rFonts w:ascii="Georgia" w:hAnsi="Georgia"/>
                          <w:b/>
                          <w:i/>
                          <w:sz w:val="44"/>
                          <w:szCs w:val="40"/>
                        </w:rPr>
                        <w:t>Lewis and Clark Conference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1DFE57B" wp14:editId="3516E8FC">
                <wp:simplePos x="0" y="0"/>
                <wp:positionH relativeFrom="column">
                  <wp:posOffset>919480</wp:posOffset>
                </wp:positionH>
                <wp:positionV relativeFrom="paragraph">
                  <wp:posOffset>6140450</wp:posOffset>
                </wp:positionV>
                <wp:extent cx="3572510" cy="274320"/>
                <wp:effectExtent l="5080" t="6350" r="13335" b="0"/>
                <wp:wrapNone/>
                <wp:docPr id="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2510" cy="274320"/>
                          <a:chOff x="2316" y="10030"/>
                          <a:chExt cx="5626" cy="432"/>
                        </a:xfrm>
                      </wpg:grpSpPr>
                      <wps:wsp>
                        <wps:cNvPr id="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826" y="10030"/>
                            <a:ext cx="4608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AC18F7" w14:textId="19A7EEFB" w:rsidR="000751FE" w:rsidRPr="00C52AC7" w:rsidRDefault="004A7E58" w:rsidP="00EB4BB6">
                              <w:pPr>
                                <w:jc w:val="center"/>
                                <w:rPr>
                                  <w:rFonts w:ascii="Georgia" w:hAnsi="Georg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  <w:szCs w:val="24"/>
                                </w:rPr>
                                <w:t>School Speech</w:t>
                              </w:r>
                              <w:r w:rsidR="009001B6">
                                <w:rPr>
                                  <w:rFonts w:ascii="Georgia" w:hAnsi="Georgia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  <w:szCs w:val="24"/>
                                </w:rPr>
                                <w:t>Coach/Sponsor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2316" y="10030"/>
                            <a:ext cx="562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1DFE57B" id="Group 33" o:spid="_x0000_s1032" style="position:absolute;margin-left:72.4pt;margin-top:483.5pt;width:281.3pt;height:21.6pt;z-index:251676672" coordorigin="2316,10030" coordsize="562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">
                <v:shape id="Text Box 15" o:spid="_x0000_s1033" type="#_x0000_t202" style="position:absolute;left:2826;top:10030;width:4608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" filled="f" stroked="f">
                  <v:textbox>
                    <w:txbxContent>
                      <w:p w14:paraId="36AC18F7" w14:textId="19A7EEFB" w:rsidR="000751FE" w:rsidRPr="00C52AC7" w:rsidRDefault="004A7E58" w:rsidP="00EB4BB6">
                        <w:pPr>
                          <w:jc w:val="center"/>
                          <w:rPr>
                            <w:rFonts w:ascii="Georgia" w:hAnsi="Georgi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  <w:szCs w:val="24"/>
                          </w:rPr>
                          <w:t>School Speech</w:t>
                        </w:r>
                        <w:r w:rsidR="009001B6">
                          <w:rPr>
                            <w:rFonts w:ascii="Georgia" w:hAnsi="Georgia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  <w:szCs w:val="24"/>
                          </w:rPr>
                          <w:t>Coach/Sponsor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3" o:spid="_x0000_s1034" type="#_x0000_t32" style="position:absolute;left:2316;top:10030;width:562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"/>
              </v:group>
            </w:pict>
          </mc:Fallback>
        </mc:AlternateContent>
      </w:r>
      <w:r w:rsidR="00E925BE">
        <w:rPr>
          <w:noProof/>
          <w:lang w:eastAsia="en-US"/>
        </w:rPr>
        <w:drawing>
          <wp:inline distT="0" distB="0" distL="0" distR="0" wp14:anchorId="25735E40" wp14:editId="55F38A6D">
            <wp:extent cx="10188206" cy="7080999"/>
            <wp:effectExtent l="19050" t="0" r="3544" b="0"/>
            <wp:docPr id="1" name="Picture 0" descr="award certificate emp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ard certificate empty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5122" cy="707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449C" w:rsidSect="00E925B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9" w:h="11907" w:orient="landscape" w:code="9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E377D9" w14:textId="77777777" w:rsidR="003C2A36" w:rsidRDefault="003C2A36" w:rsidP="004A7E58">
      <w:r>
        <w:separator/>
      </w:r>
    </w:p>
  </w:endnote>
  <w:endnote w:type="continuationSeparator" w:id="0">
    <w:p w14:paraId="1992A46C" w14:textId="77777777" w:rsidR="003C2A36" w:rsidRDefault="003C2A36" w:rsidP="004A7E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E02C9" w14:textId="77777777" w:rsidR="004A7E58" w:rsidRDefault="004A7E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016D47" w14:textId="77777777" w:rsidR="004A7E58" w:rsidRDefault="004A7E5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338A7B" w14:textId="77777777" w:rsidR="004A7E58" w:rsidRDefault="004A7E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DB2390" w14:textId="77777777" w:rsidR="003C2A36" w:rsidRDefault="003C2A36" w:rsidP="004A7E58">
      <w:r>
        <w:separator/>
      </w:r>
    </w:p>
  </w:footnote>
  <w:footnote w:type="continuationSeparator" w:id="0">
    <w:p w14:paraId="32BA52C4" w14:textId="77777777" w:rsidR="003C2A36" w:rsidRDefault="003C2A36" w:rsidP="004A7E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343D52" w14:textId="77777777" w:rsidR="004A7E58" w:rsidRDefault="004A7E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4BB9BA" w14:textId="77777777" w:rsidR="004A7E58" w:rsidRDefault="004A7E5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7DDF76" w14:textId="77777777" w:rsidR="004A7E58" w:rsidRDefault="004A7E5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CxsDQwNzM0NjC0MDRR0lEKTi0uzszPAykwrAUAmXV4HCwAAAA="/>
  </w:docVars>
  <w:rsids>
    <w:rsidRoot w:val="0064748B"/>
    <w:rsid w:val="000751FE"/>
    <w:rsid w:val="00077AC3"/>
    <w:rsid w:val="00087318"/>
    <w:rsid w:val="000C58B8"/>
    <w:rsid w:val="00171E5D"/>
    <w:rsid w:val="001B6E15"/>
    <w:rsid w:val="001C6F1A"/>
    <w:rsid w:val="00215857"/>
    <w:rsid w:val="0027449C"/>
    <w:rsid w:val="002A0F17"/>
    <w:rsid w:val="002E2CA9"/>
    <w:rsid w:val="003C2A36"/>
    <w:rsid w:val="004A7E58"/>
    <w:rsid w:val="004F03F8"/>
    <w:rsid w:val="00504FB4"/>
    <w:rsid w:val="0053424B"/>
    <w:rsid w:val="00562B64"/>
    <w:rsid w:val="00564023"/>
    <w:rsid w:val="00573D68"/>
    <w:rsid w:val="0064748B"/>
    <w:rsid w:val="006A04ED"/>
    <w:rsid w:val="006F46B8"/>
    <w:rsid w:val="0075183E"/>
    <w:rsid w:val="007839EA"/>
    <w:rsid w:val="007C3B63"/>
    <w:rsid w:val="007F25EB"/>
    <w:rsid w:val="0088549B"/>
    <w:rsid w:val="008B315B"/>
    <w:rsid w:val="009001B6"/>
    <w:rsid w:val="009B1C56"/>
    <w:rsid w:val="00A16572"/>
    <w:rsid w:val="00A76467"/>
    <w:rsid w:val="00AC63EE"/>
    <w:rsid w:val="00B85223"/>
    <w:rsid w:val="00B94A2E"/>
    <w:rsid w:val="00C52AC7"/>
    <w:rsid w:val="00C63E2C"/>
    <w:rsid w:val="00CC0F3D"/>
    <w:rsid w:val="00DA4402"/>
    <w:rsid w:val="00E925BE"/>
    <w:rsid w:val="00E938E2"/>
    <w:rsid w:val="00EB4BB6"/>
    <w:rsid w:val="00EC0F67"/>
    <w:rsid w:val="00F07600"/>
    <w:rsid w:val="00F31290"/>
    <w:rsid w:val="00FD3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F70EF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44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25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5B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5183E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4A7E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7E58"/>
  </w:style>
  <w:style w:type="paragraph" w:styleId="Footer">
    <w:name w:val="footer"/>
    <w:basedOn w:val="Normal"/>
    <w:link w:val="FooterChar"/>
    <w:uiPriority w:val="99"/>
    <w:unhideWhenUsed/>
    <w:rsid w:val="004A7E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7E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Lewis%20&amp;%20Clark%20Conference\speec%20certificates\TS03000698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36" ma:contentTypeDescription="Create a new document." ma:contentTypeScope="" ma:versionID="e4a5fc713301fd121d9c49aa2472189d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2E011B-1B14-401C-BE22-77EA85530B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D3A5BF6-D76A-412A-B564-A6A2E95621DC}">
  <ds:schemaRefs>
    <ds:schemaRef ds:uri="http://schemas.microsoft.com/office/2006/metadata/contentType"/>
    <ds:schemaRef ds:uri="http://schemas.microsoft.com/office/2006/metadata/properties/metaAttributes"/>
  </ds:schemaRefs>
</ds:datastoreItem>
</file>

<file path=customXml/itemProps3.xml><?xml version="1.0" encoding="utf-8"?>
<ds:datastoreItem xmlns:ds="http://schemas.openxmlformats.org/officeDocument/2006/customXml" ds:itemID="{BA2FEAC7-89CE-4F03-BAD0-484E50717D2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658B6C6-A19E-4C30-8CBF-DC436C491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TS030006984.dotx</Template>
  <TotalTime>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Kristie Hayes</cp:lastModifiedBy>
  <cp:revision>3</cp:revision>
  <cp:lastPrinted>2021-02-22T17:38:00Z</cp:lastPrinted>
  <dcterms:created xsi:type="dcterms:W3CDTF">2021-02-22T17:33:00Z</dcterms:created>
  <dcterms:modified xsi:type="dcterms:W3CDTF">2021-02-22T17:38:00Z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TC300069849990</vt:lpwstr>
  </property>
</Properties>
</file>